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26/2026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24.08.2026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Planungsleistungen Erweiterung und Umbau Oberschule "Am Wehlenteich" Lauchhammer | Los 1: Bau / Los 2: Elektrotechnik / Los 3: Heizung, Lüftung, Sanitär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Planungsleistungen für die Erweiterung und den Umbau der Oberschule "Am Wehlenteich" Lauchhammer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